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ED23A" w14:textId="77777777" w:rsidR="003E54CF" w:rsidRDefault="00000000">
      <w:r>
        <w:t>Vážení spoluobčané,</w:t>
      </w:r>
    </w:p>
    <w:p w14:paraId="3073F953" w14:textId="77777777" w:rsidR="003E54CF" w:rsidRDefault="00000000">
      <w:r>
        <w:t xml:space="preserve">Policejní prezidium České republiky upozornilo na následující: </w:t>
      </w:r>
    </w:p>
    <w:p w14:paraId="6C30C176" w14:textId="77777777" w:rsidR="003E54CF" w:rsidRDefault="00000000">
      <w:r>
        <w:rPr>
          <w:i/>
          <w:iCs/>
        </w:rPr>
        <w:t xml:space="preserve">„Kriminalita v online prostředí je na vzestupu, přičemž nejvýraznější nárůst zaznamenáváme v oblasti podvodného jednání. Počet těchto skutků se neustále zvyšuje a pachatelé přicházejí se stále propracovanějšími a důvěryhodněji působícími legendami a způsoby provedení. Často se jedná o cílené útoky, které jsou velmi nebezpečné. </w:t>
      </w:r>
    </w:p>
    <w:p w14:paraId="257AC3AE" w14:textId="77777777" w:rsidR="003E54CF" w:rsidRDefault="00000000">
      <w:pPr>
        <w:rPr>
          <w:i/>
          <w:iCs/>
        </w:rPr>
      </w:pPr>
      <w:r>
        <w:rPr>
          <w:i/>
          <w:iCs/>
        </w:rPr>
        <w:t>Oběťmi těchto podvodů rozhodně nejsou pouze osoby s nízkou digitální gramotností ani primárně senioři, jak se veřejnost někdy mylně domnívá. U zmíněného způsobu podvodu je typickou obětí žena, a to ve více než 82% případů, v průměru ve věku kolem 45 let. Často se jedná o velmi vzdělané osoby, včetně ředitelů a ředitelek škol, kteří bývají častým terčem útoků. Stejně tak evidujeme značné množství případů, kdy se oběti stávají účetní s přístupem k bankovním účtům obcí, institucí nebo soukromých společností.</w:t>
      </w:r>
    </w:p>
    <w:p w14:paraId="71B1AEC5" w14:textId="77777777" w:rsidR="003E54CF" w:rsidRDefault="00000000">
      <w:r>
        <w:rPr>
          <w:i/>
          <w:iCs/>
        </w:rPr>
        <w:t xml:space="preserve">Nejdůležitější obranou je připravenost na aktuální hrozby. Pokud má potenciální oběť povědomí o současných rizicích a počítá s tím, že se může dostat do obdobné situace, výrazně se zvyšuje pravděpodobnost, že se obětí nestane. </w:t>
      </w:r>
    </w:p>
    <w:p w14:paraId="488A9D1F" w14:textId="77777777" w:rsidR="003E54CF" w:rsidRDefault="00000000">
      <w:r>
        <w:rPr>
          <w:b/>
          <w:bCs/>
          <w:i/>
          <w:iCs/>
        </w:rPr>
        <w:t xml:space="preserve">Jako nejrizikovější podvodné jednání současnosti označujeme modus </w:t>
      </w:r>
      <w:proofErr w:type="spellStart"/>
      <w:r>
        <w:rPr>
          <w:b/>
          <w:bCs/>
          <w:i/>
          <w:iCs/>
        </w:rPr>
        <w:t>operandi</w:t>
      </w:r>
      <w:proofErr w:type="spellEnd"/>
      <w:r>
        <w:rPr>
          <w:b/>
          <w:bCs/>
          <w:i/>
          <w:iCs/>
        </w:rPr>
        <w:t xml:space="preserve"> podvodných telefonátů falešných bankéřů a policistů s legendou ohrožení bankovního účtu, při kterém vznikají škody nejen jednotlivcům, ale i obcím a vzdělávacím zařízením. </w:t>
      </w:r>
    </w:p>
    <w:p w14:paraId="08BA9B49" w14:textId="77777777" w:rsidR="003E54CF" w:rsidRDefault="00000000">
      <w:r>
        <w:rPr>
          <w:b/>
          <w:bCs/>
          <w:i/>
          <w:iCs/>
        </w:rPr>
        <w:t xml:space="preserve">Podvodné telefonáty falešných bankéřů a policistů </w:t>
      </w:r>
    </w:p>
    <w:p w14:paraId="79E3FE02" w14:textId="77777777" w:rsidR="003E54CF" w:rsidRDefault="00000000">
      <w:r>
        <w:rPr>
          <w:i/>
          <w:iCs/>
        </w:rPr>
        <w:t xml:space="preserve">Konkrétní legenda se může mírně lišit, princip však zůstává stejný. Kontaktuje vás osoba vydávající se za policistu nebo pracovníka banky (komerční banky či České národní banky) a snaží se ve vás vyvolat strach tvrzením, že si na vaše jméno někdo chce sjednat úvěr. Útočník využívá kombinaci autority a zastrašování. „Policista“ vás může upozorňovat, že nesmíte nikomu nic sdělit, jinak porušíte mlčenlivost. Pokud odmítnete spolupracovat, může vám vyhrožovat trestním stíháním za legalizaci výnosů z trestné činnosti nebo dokonce údajnou hrozbou vůči vašim blízkým. Pachatelé si oběť mezi sebou často předávají a svá tvrzení podkládají falešnými dokumenty, služebními průkazy či dalšími smyšlenými materiály. Zasílají například i údaje o údajné identitě pachatele, kterého mají vyšetřovat. Oběť nemusí přijít pouze o finanční prostředky na svých bankovních účtech. Pachatelé jsou schopni zmanipulovat ji také k uzavření úvěru nebo ke zpřístupnění finančních prostředků zaměstnavatele. </w:t>
      </w:r>
    </w:p>
    <w:p w14:paraId="3A947F4C" w14:textId="77777777" w:rsidR="003E54CF" w:rsidRDefault="00000000">
      <w:pPr>
        <w:rPr>
          <w:i/>
          <w:iCs/>
        </w:rPr>
      </w:pPr>
      <w:r>
        <w:rPr>
          <w:i/>
          <w:iCs/>
        </w:rPr>
        <w:t xml:space="preserve">Manipulace založená na lidském hlasu je velmi účinná a oběť bývá často vystavena intenzivnímu psychologickému nátlaku i několik hodin. Pachatelé své argumenty a scénáře neustále zdokonalují.     V současné době mají připravené věrohodné odpovědi prakticky na jakýkoliv dotaz. </w:t>
      </w:r>
    </w:p>
    <w:p w14:paraId="6DE46817" w14:textId="77777777" w:rsidR="003E54CF" w:rsidRDefault="00000000">
      <w:r>
        <w:rPr>
          <w:i/>
          <w:iCs/>
        </w:rPr>
        <w:t xml:space="preserve">Zapojení prvků AI - Pachatelé využívají technologii </w:t>
      </w:r>
      <w:proofErr w:type="spellStart"/>
      <w:r>
        <w:rPr>
          <w:i/>
          <w:iCs/>
        </w:rPr>
        <w:t>deepfake</w:t>
      </w:r>
      <w:proofErr w:type="spellEnd"/>
      <w:r>
        <w:rPr>
          <w:i/>
          <w:iCs/>
        </w:rPr>
        <w:t xml:space="preserve">. V případě, že s vámi komunikují například skrze aplikaci WhatsApp, či Signál, tak se nebrání videohovoru, kdy jsou v rámci videohovoru schopni zastřít svou identitu a video, tak může vypadat velmi věrohodně. </w:t>
      </w:r>
    </w:p>
    <w:p w14:paraId="6E7A2041" w14:textId="77777777" w:rsidR="003E54CF" w:rsidRDefault="00000000">
      <w:pPr>
        <w:rPr>
          <w:i/>
          <w:iCs/>
        </w:rPr>
      </w:pPr>
      <w:r>
        <w:rPr>
          <w:i/>
          <w:iCs/>
        </w:rPr>
        <w:t>Telefonátu může předcházet také skutečná SMS zpráva zaslaná některou z bank, například s informací o využití telefonního čísla při žádosti o úvěr. Díky tomu může působit celý scénář ještě důvěryhodněji.</w:t>
      </w:r>
    </w:p>
    <w:p w14:paraId="5E345F03" w14:textId="77777777" w:rsidR="003E54CF" w:rsidRDefault="00000000">
      <w:r>
        <w:rPr>
          <w:i/>
          <w:iCs/>
        </w:rPr>
        <w:t xml:space="preserve"> </w:t>
      </w:r>
    </w:p>
    <w:p w14:paraId="1A2DEA9B" w14:textId="77777777" w:rsidR="003E54CF" w:rsidRDefault="00000000">
      <w:r>
        <w:rPr>
          <w:b/>
          <w:bCs/>
          <w:i/>
          <w:iCs/>
        </w:rPr>
        <w:lastRenderedPageBreak/>
        <w:t xml:space="preserve">Manipulace spočívá zejména v následujících technikách: </w:t>
      </w:r>
    </w:p>
    <w:p w14:paraId="6E8E0117" w14:textId="77777777" w:rsidR="003E54CF" w:rsidRDefault="00000000">
      <w:pPr>
        <w:rPr>
          <w:b/>
          <w:bCs/>
          <w:i/>
          <w:iCs/>
        </w:rPr>
      </w:pPr>
      <w:r>
        <w:rPr>
          <w:b/>
          <w:bCs/>
          <w:i/>
          <w:iCs/>
        </w:rPr>
        <w:t>Využívání síly lidského hlasu</w:t>
      </w:r>
    </w:p>
    <w:p w14:paraId="58CCC5D1" w14:textId="77777777" w:rsidR="003E54CF" w:rsidRDefault="00000000">
      <w:r>
        <w:rPr>
          <w:i/>
          <w:iCs/>
        </w:rPr>
        <w:t xml:space="preserve">Útočník oběti neposkytuje prostor pro ověřování informací. Jeho postup bývá velmi propracovaný and na většinu dotazů má připravenou pohotovou a věrohodnou odpověď, často v perfektní češtině a s profesionálním vystupováním. </w:t>
      </w:r>
    </w:p>
    <w:p w14:paraId="42CDC382" w14:textId="77777777" w:rsidR="003E54CF" w:rsidRDefault="00000000">
      <w:r>
        <w:rPr>
          <w:b/>
          <w:bCs/>
          <w:i/>
          <w:iCs/>
        </w:rPr>
        <w:t xml:space="preserve">Zneužívání autority </w:t>
      </w:r>
    </w:p>
    <w:p w14:paraId="6AD2313C" w14:textId="77777777" w:rsidR="003E54CF" w:rsidRDefault="00000000">
      <w:r>
        <w:rPr>
          <w:i/>
          <w:iCs/>
        </w:rPr>
        <w:t xml:space="preserve">Pachatelé se vydávají za policisty, pracovníky bank, zaměstnance Národního úřadu pro kybernetickou a informační bezpečnost (NÚKIB) nebo dalších institucí. Často používají jména skutečně existujících osob. Tyto osoby lze následně dohledat na internetu, což může u oběti vyvolat mylný dojem, že tvrzení útočníka jsou důvěryhodná. </w:t>
      </w:r>
    </w:p>
    <w:p w14:paraId="1CB7B0ED" w14:textId="77777777" w:rsidR="003E54CF" w:rsidRDefault="00000000">
      <w:r>
        <w:rPr>
          <w:b/>
          <w:bCs/>
          <w:i/>
          <w:iCs/>
        </w:rPr>
        <w:t xml:space="preserve">Vyvolání strachu </w:t>
      </w:r>
    </w:p>
    <w:p w14:paraId="4E0B3DC0" w14:textId="77777777" w:rsidR="003E54CF" w:rsidRDefault="00000000">
      <w:r>
        <w:rPr>
          <w:i/>
          <w:iCs/>
        </w:rPr>
        <w:t xml:space="preserve">Jde o jeden z hlavních prvků manipulace. Pachatel se snaží oběť uvést do stresu a časové tísně. V takovém stavu lidé často nedokážou situaci správně vyhodnotit and přijímají rozhodnutí, která by za běžných okolností neučinili. </w:t>
      </w:r>
    </w:p>
    <w:p w14:paraId="204CDDCC" w14:textId="77777777" w:rsidR="003E54CF" w:rsidRDefault="00000000">
      <w:r>
        <w:rPr>
          <w:b/>
          <w:bCs/>
          <w:i/>
          <w:iCs/>
        </w:rPr>
        <w:t xml:space="preserve">Izolace oběti </w:t>
      </w:r>
    </w:p>
    <w:p w14:paraId="3FE595EE" w14:textId="77777777" w:rsidR="003E54CF" w:rsidRDefault="00000000">
      <w:r>
        <w:rPr>
          <w:i/>
          <w:iCs/>
        </w:rPr>
        <w:t xml:space="preserve">Pachatel se snaží zabránit oběti v kontaktu s okolím a přesvědčuje ji, že nesmí nikomu nic sdělit. Často přitom argumentuje smyšlenými sankcemi nebo povinností mlčenlivosti. I proto je důležité poučit všechny členy domácnosti nebo zaměstnance organizace. </w:t>
      </w:r>
    </w:p>
    <w:p w14:paraId="65B5957D" w14:textId="77777777" w:rsidR="003E54CF" w:rsidRDefault="00000000">
      <w:r>
        <w:rPr>
          <w:b/>
          <w:bCs/>
          <w:i/>
          <w:iCs/>
        </w:rPr>
        <w:t xml:space="preserve">Sociální důkaz </w:t>
      </w:r>
    </w:p>
    <w:p w14:paraId="0234C7F0" w14:textId="77777777" w:rsidR="003E54CF" w:rsidRDefault="00000000">
      <w:r>
        <w:rPr>
          <w:i/>
          <w:iCs/>
        </w:rPr>
        <w:t xml:space="preserve">Pachatel může například tvrdit: „Tímto způsobem jsme již pomohli mnoha dalším lidem.“ Cílem je utvrdit oběť ve správnosti postupu. V poslední době se navíc setkáváme s konferenčními hovory, během nichž falešný policista a bankéř před obětí sehrávají věrohodně působící rozhovor. </w:t>
      </w:r>
    </w:p>
    <w:p w14:paraId="3DE6E867" w14:textId="77777777" w:rsidR="003E54CF" w:rsidRDefault="00000000">
      <w:r>
        <w:rPr>
          <w:b/>
          <w:bCs/>
          <w:i/>
          <w:iCs/>
        </w:rPr>
        <w:t xml:space="preserve">Postupné budování důvěry </w:t>
      </w:r>
    </w:p>
    <w:p w14:paraId="5E6E8352" w14:textId="77777777" w:rsidR="003E54CF" w:rsidRDefault="00000000">
      <w:r>
        <w:rPr>
          <w:i/>
          <w:iCs/>
        </w:rPr>
        <w:t xml:space="preserve">Útočníci se často snaží navázat osobnější vztah a hovoří s obětí o běžných tématech, jako je rodina, děti nebo domácí zvířata. Tím si získávají její důvěru a současně prodlužují délku hovoru. Oběť pak nemá prostor kontaktovat někoho dalšího a zároveň jí bývá obtížnější dovolat se z jiného čísla. Evidovali jsme hovory trvající až 12 hodin. </w:t>
      </w:r>
    </w:p>
    <w:p w14:paraId="50B0D1B5" w14:textId="77777777" w:rsidR="003E54CF" w:rsidRDefault="00000000">
      <w:r>
        <w:rPr>
          <w:b/>
          <w:bCs/>
          <w:i/>
          <w:iCs/>
        </w:rPr>
        <w:t xml:space="preserve">Cílené útoky </w:t>
      </w:r>
    </w:p>
    <w:p w14:paraId="2A69DC54" w14:textId="77777777" w:rsidR="003E54CF" w:rsidRDefault="00000000">
      <w:r>
        <w:rPr>
          <w:i/>
          <w:iCs/>
        </w:rPr>
        <w:t xml:space="preserve">Cílený útok na konkrétní osobu bývá výrazně nebezpečnější. Pachatelé znají jméno oběti a často disponují i dalšími, někdy velmi citlivými informacemi získanými například z různých datových úniků. </w:t>
      </w:r>
    </w:p>
    <w:p w14:paraId="3A36589C" w14:textId="77777777" w:rsidR="003E54CF" w:rsidRDefault="00000000">
      <w:r>
        <w:rPr>
          <w:b/>
          <w:bCs/>
          <w:i/>
          <w:iCs/>
        </w:rPr>
        <w:t xml:space="preserve">Cílem pachatele je získat majetkový prospěch. Manipulace proto směřuje zejména k: </w:t>
      </w:r>
    </w:p>
    <w:p w14:paraId="51F22732" w14:textId="77777777" w:rsidR="003E54CF" w:rsidRDefault="00000000">
      <w:r>
        <w:rPr>
          <w:i/>
          <w:iCs/>
        </w:rPr>
        <w:t xml:space="preserve">Předání hotovosti nebo platební karty kurýrovi, který může sdělit předem domluvené fiktivní heslo a předat smyšlené potvrzení o převzetí. </w:t>
      </w:r>
    </w:p>
    <w:p w14:paraId="51D690CA" w14:textId="77777777" w:rsidR="003E54CF" w:rsidRDefault="00000000">
      <w:r>
        <w:rPr>
          <w:i/>
          <w:iCs/>
        </w:rPr>
        <w:t xml:space="preserve">Provedení bankovního převodu na údajně „bezpečný účet“, přičemž pachatelé mohou vytvořit i falešné prostředí internetového bankovnictví. </w:t>
      </w:r>
    </w:p>
    <w:p w14:paraId="2F7D773E" w14:textId="77777777" w:rsidR="003E54CF" w:rsidRDefault="00000000">
      <w:r>
        <w:rPr>
          <w:i/>
          <w:iCs/>
        </w:rPr>
        <w:lastRenderedPageBreak/>
        <w:t xml:space="preserve">Vložení hotovosti do zařízení pro nákup virtuálních měn (tzv. </w:t>
      </w:r>
      <w:proofErr w:type="spellStart"/>
      <w:r>
        <w:rPr>
          <w:i/>
          <w:iCs/>
        </w:rPr>
        <w:t>bitcoinmatů</w:t>
      </w:r>
      <w:proofErr w:type="spellEnd"/>
      <w:r>
        <w:rPr>
          <w:i/>
          <w:iCs/>
        </w:rPr>
        <w:t xml:space="preserve">). </w:t>
      </w:r>
    </w:p>
    <w:p w14:paraId="7B54418A" w14:textId="77777777" w:rsidR="003E54CF" w:rsidRDefault="00000000">
      <w:r>
        <w:rPr>
          <w:i/>
          <w:iCs/>
        </w:rPr>
        <w:t>Zneužití technologie NFC prostřednictvím techniky označované jako „červí díra“ (</w:t>
      </w:r>
      <w:proofErr w:type="spellStart"/>
      <w:r>
        <w:rPr>
          <w:i/>
          <w:iCs/>
        </w:rPr>
        <w:t>wormhole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attack</w:t>
      </w:r>
      <w:proofErr w:type="spellEnd"/>
      <w:r>
        <w:rPr>
          <w:i/>
          <w:iCs/>
        </w:rPr>
        <w:t xml:space="preserve">). Pachatel přiměje oběť ke stažení aplikace, která ji vyzve k údajné změně PIN kódu platební karty. Následně oběť navede k přiložení platební karty k telefonu. Současně jiná osoba </w:t>
      </w:r>
      <w:proofErr w:type="spellStart"/>
      <w:r>
        <w:rPr>
          <w:i/>
          <w:iCs/>
        </w:rPr>
        <w:t>vyuije</w:t>
      </w:r>
      <w:proofErr w:type="spellEnd"/>
      <w:r>
        <w:rPr>
          <w:i/>
          <w:iCs/>
        </w:rPr>
        <w:t xml:space="preserve"> získaná data k výběru hotovosti z bankomatu prostřednictvím dalšího zařízení. </w:t>
      </w:r>
    </w:p>
    <w:p w14:paraId="6A6337ED" w14:textId="77777777" w:rsidR="003E54CF" w:rsidRDefault="00000000">
      <w:r>
        <w:rPr>
          <w:b/>
          <w:bCs/>
          <w:i/>
          <w:iCs/>
        </w:rPr>
        <w:t xml:space="preserve">Je důležité vědět, že policie i banky své klienty skutečně kontaktují telefonicky. Nikdy však nevyžadují provedení finančních transakcí pod záminkou ochrany finančních prostředků. Pokud je účet klienta skutečně ohrožen, přijímá potřebná bezpečnostní opatření sama banka. </w:t>
      </w:r>
    </w:p>
    <w:p w14:paraId="7B657568" w14:textId="77777777" w:rsidR="003E54CF" w:rsidRDefault="00000000">
      <w:r>
        <w:rPr>
          <w:b/>
          <w:bCs/>
          <w:i/>
          <w:iCs/>
        </w:rPr>
        <w:t xml:space="preserve">Co dělat v případě podezřelého telefonátu: </w:t>
      </w:r>
    </w:p>
    <w:p w14:paraId="7E560FB6" w14:textId="77777777" w:rsidR="003E54CF" w:rsidRDefault="00000000">
      <w:pPr>
        <w:rPr>
          <w:i/>
          <w:iCs/>
        </w:rPr>
      </w:pPr>
      <w:r>
        <w:rPr>
          <w:i/>
          <w:iCs/>
        </w:rPr>
        <w:t>Pokud vás podobným způsobem kontaktuje neznámá osoba a podezřelý telefonát rozpoznáte, hovor ihned ukončete a varujte své okolí. Telefonní číslo můžete nahlásit svému operátorovi prostřednictvím zprávy zaslané na číslo 7726 nebo přidáním hodnocení na specializované webové stránky zaměřené na identifikaci podvodných telefonních čísel.</w:t>
      </w:r>
    </w:p>
    <w:p w14:paraId="46A5BFEA" w14:textId="77777777" w:rsidR="003E54CF" w:rsidRDefault="00000000">
      <w:r>
        <w:rPr>
          <w:i/>
          <w:iCs/>
        </w:rPr>
        <w:t xml:space="preserve"> </w:t>
      </w:r>
      <w:r>
        <w:rPr>
          <w:b/>
          <w:bCs/>
          <w:i/>
          <w:iCs/>
        </w:rPr>
        <w:t>Poznámka</w:t>
      </w:r>
      <w:r>
        <w:rPr>
          <w:i/>
          <w:iCs/>
        </w:rPr>
        <w:t xml:space="preserve">: Útočníci mohou využívat anonymně zakoupené SIM karty nebo technologii tzv. </w:t>
      </w:r>
      <w:proofErr w:type="spellStart"/>
      <w:r>
        <w:rPr>
          <w:i/>
          <w:iCs/>
        </w:rPr>
        <w:t>spoofingu</w:t>
      </w:r>
      <w:proofErr w:type="spellEnd"/>
      <w:r>
        <w:rPr>
          <w:i/>
          <w:iCs/>
        </w:rPr>
        <w:t xml:space="preserve"> CLI, která umožňuje podvrhnout identitu volajícího. Je proto důležité vědět, že vám pachatelé dokáží zobrazit prakticky jakékoliv telefonní číslo. Pokud na takové číslo zavoláte zpět, můžete se dovolat osobě, která s podvodem nemá nic společného. </w:t>
      </w:r>
    </w:p>
    <w:p w14:paraId="5FC04527" w14:textId="77777777" w:rsidR="003E54CF" w:rsidRDefault="00000000">
      <w:r>
        <w:rPr>
          <w:i/>
          <w:iCs/>
        </w:rPr>
        <w:t xml:space="preserve">Nenechte se zastrašit a snažte se zachovat klid. Jakékoliv tvrzení si můžete ověřit, například přímo u dané banky, na Policii České republiky nebo konzultací s osobou, které důvěřujete. </w:t>
      </w:r>
    </w:p>
    <w:p w14:paraId="6E29DE81" w14:textId="77777777" w:rsidR="003E54CF" w:rsidRDefault="00000000">
      <w:r>
        <w:rPr>
          <w:i/>
          <w:iCs/>
        </w:rPr>
        <w:t xml:space="preserve">Pokud dojde k vyzrazení citlivých bankovních údajů nebo k provedení podezřelé transakce, neprodleně kontaktujte svou banku. </w:t>
      </w:r>
    </w:p>
    <w:p w14:paraId="5749E5EF" w14:textId="77777777" w:rsidR="003E54CF" w:rsidRDefault="00000000">
      <w:r>
        <w:rPr>
          <w:i/>
          <w:iCs/>
        </w:rPr>
        <w:t xml:space="preserve">Nemažte žádné důkazy a obraťte se na nejbližší služebnu Policie České republiky. V případě, že je to možné, tak se pokuste zaznamenat telefonát s pachatelem. Například pomocí diktafonu dalšího telefonu. </w:t>
      </w:r>
    </w:p>
    <w:p w14:paraId="4906F164" w14:textId="77777777" w:rsidR="003E54CF" w:rsidRDefault="00000000">
      <w:r>
        <w:rPr>
          <w:i/>
          <w:iCs/>
        </w:rPr>
        <w:t xml:space="preserve">Varujte své okolí. Pachatelé se snaží oběť izolovat, proto nestačí poučit pouze jednu osobu v domácnosti nebo organizaci. Informujte své blízké a kolegy. </w:t>
      </w:r>
    </w:p>
    <w:p w14:paraId="2A6774ED" w14:textId="77777777" w:rsidR="003E54CF" w:rsidRDefault="003E54CF"/>
    <w:p w14:paraId="5DFD7BA4" w14:textId="77777777" w:rsidR="003E54CF" w:rsidRDefault="00000000">
      <w:pPr>
        <w:rPr>
          <w:i/>
          <w:iCs/>
        </w:rPr>
      </w:pPr>
      <w:r>
        <w:rPr>
          <w:i/>
          <w:iCs/>
        </w:rPr>
        <w:t>Dále doporučujeme sledovat oficiální komunikační kanály Policie České republiky, zejména sociální sítě a webové stránky policie.gov.cz, kde pravidelně zveřejňujeme upozornění na aktuální hrozby.</w:t>
      </w:r>
    </w:p>
    <w:p w14:paraId="607D30B9" w14:textId="77777777" w:rsidR="003E54CF" w:rsidRDefault="00000000">
      <w:pPr>
        <w:rPr>
          <w:i/>
          <w:iCs/>
        </w:rPr>
      </w:pPr>
      <w:r>
        <w:rPr>
          <w:i/>
          <w:iCs/>
        </w:rPr>
        <w:t xml:space="preserve">V rámci modernizace webu Policie České republiky připravujeme také zveřejnění průběžně aktualizovaných informací o současných rizicích v online prostředí, a to nejen v oblasti podvodného jednání, ale také sofistikovaných kybernetických útoků či další kriminality páchané prostřednictvím informačních a komunikačních technologií.“ </w:t>
      </w:r>
    </w:p>
    <w:p w14:paraId="3DC3037F" w14:textId="77777777" w:rsidR="003E54CF" w:rsidRDefault="003E54CF">
      <w:pPr>
        <w:rPr>
          <w:i/>
          <w:iCs/>
        </w:rPr>
      </w:pPr>
    </w:p>
    <w:p w14:paraId="7D69F440" w14:textId="77777777" w:rsidR="003E54CF" w:rsidRDefault="00000000">
      <w:pPr>
        <w:rPr>
          <w:i/>
          <w:iCs/>
        </w:rPr>
      </w:pPr>
      <w:r>
        <w:rPr>
          <w:i/>
          <w:iCs/>
        </w:rPr>
        <w:t>Děkujeme za pozornost.</w:t>
      </w:r>
    </w:p>
    <w:sectPr w:rsidR="003E54CF">
      <w:pgSz w:w="11906" w:h="16838"/>
      <w:pgMar w:top="1418" w:right="567" w:bottom="567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3503D" w14:textId="77777777" w:rsidR="00A0487B" w:rsidRDefault="00A0487B">
      <w:pPr>
        <w:spacing w:after="0" w:line="240" w:lineRule="auto"/>
      </w:pPr>
      <w:r>
        <w:separator/>
      </w:r>
    </w:p>
  </w:endnote>
  <w:endnote w:type="continuationSeparator" w:id="0">
    <w:p w14:paraId="55205BC6" w14:textId="77777777" w:rsidR="00A0487B" w:rsidRDefault="00A04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640D6" w14:textId="77777777" w:rsidR="00A0487B" w:rsidRDefault="00A0487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639009" w14:textId="77777777" w:rsidR="00A0487B" w:rsidRDefault="00A048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E54CF"/>
    <w:rsid w:val="00351C6E"/>
    <w:rsid w:val="003E54CF"/>
    <w:rsid w:val="00A0487B"/>
    <w:rsid w:val="00CC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107F7"/>
  <w15:docId w15:val="{C03E9F01-1B15-4A10-B954-F2161090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cs-CZ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Standardnpsmoodstavc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0F4761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zevChar">
    <w:name w:val="Název Char"/>
    <w:basedOn w:val="Standardnpsmoodstavce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  <w:contextualSpacing/>
    </w:pPr>
  </w:style>
  <w:style w:type="character" w:styleId="Zdraznnintenzivn">
    <w:name w:val="Intense Emphasis"/>
    <w:basedOn w:val="Standardnpsmoodstavce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basedOn w:val="Standardnpsmoodstavce"/>
    <w:rPr>
      <w:i/>
      <w:iCs/>
      <w:color w:val="0F4761"/>
    </w:rPr>
  </w:style>
  <w:style w:type="character" w:styleId="Odkazintenzivn">
    <w:name w:val="Intense Reference"/>
    <w:basedOn w:val="Standardnpsmoodstavce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1197</Words>
  <Characters>7064</Characters>
  <Application>Microsoft Office Word</Application>
  <DocSecurity>0</DocSecurity>
  <Lines>58</Lines>
  <Paragraphs>16</Paragraphs>
  <ScaleCrop>false</ScaleCrop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dc:description/>
  <cp:lastModifiedBy>Referent</cp:lastModifiedBy>
  <cp:revision>2</cp:revision>
  <dcterms:created xsi:type="dcterms:W3CDTF">2026-07-27T09:17:00Z</dcterms:created>
  <dcterms:modified xsi:type="dcterms:W3CDTF">2026-07-27T09:17:00Z</dcterms:modified>
</cp:coreProperties>
</file>